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WNIOSEK</w:t>
      </w: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 przyznanie zryczałtowanego dodatku energetycznego</w:t>
      </w: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6"/>
          <w:szCs w:val="6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91"/>
        <w:gridCol w:w="1617"/>
        <w:gridCol w:w="7182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</w:pPr>
            <w:r>
              <w:rPr>
                <w:rFonts w:ascii="Arial" w:hAnsi="Arial" w:cs="Arial"/>
                <w:sz w:val="20"/>
                <w:szCs w:val="20"/>
              </w:rPr>
              <w:t>Wnioskodawca:</w:t>
            </w:r>
          </w:p>
        </w:tc>
        <w:tc>
          <w:tcPr>
            <w:tcW w:w="7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7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  <w:jc w:val="center"/>
            </w:pPr>
            <w:r>
              <w:rPr>
                <w:rFonts w:ascii="Arial" w:hAnsi="Arial" w:cs="Arial"/>
                <w:sz w:val="14"/>
                <w:szCs w:val="14"/>
              </w:rPr>
              <w:t>(imię i nazwisko)</w:t>
            </w: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6"/>
          <w:szCs w:val="6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91"/>
        <w:gridCol w:w="2062"/>
        <w:gridCol w:w="6737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</w:pPr>
            <w:r>
              <w:rPr>
                <w:rFonts w:ascii="Arial" w:hAnsi="Arial" w:cs="Arial"/>
                <w:sz w:val="20"/>
                <w:szCs w:val="20"/>
              </w:rPr>
              <w:t>Adres zamieszkania: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  <w:jc w:val="center"/>
            </w:pPr>
            <w:r>
              <w:rPr>
                <w:rFonts w:ascii="Arial" w:hAnsi="Arial" w:cs="Arial"/>
                <w:sz w:val="14"/>
                <w:szCs w:val="14"/>
              </w:rPr>
              <w:t>(kod pocztowy, miejscowość, ulica, nr domu, nr mieszkania)</w:t>
            </w: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6"/>
          <w:szCs w:val="6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84"/>
        <w:gridCol w:w="969"/>
        <w:gridCol w:w="364"/>
        <w:gridCol w:w="364"/>
        <w:gridCol w:w="366"/>
        <w:gridCol w:w="365"/>
        <w:gridCol w:w="366"/>
        <w:gridCol w:w="365"/>
        <w:gridCol w:w="366"/>
        <w:gridCol w:w="365"/>
        <w:gridCol w:w="366"/>
        <w:gridCol w:w="365"/>
        <w:gridCol w:w="366"/>
        <w:gridCol w:w="396"/>
        <w:gridCol w:w="1225"/>
        <w:gridCol w:w="2198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tabs>
                <w:tab w:val="right" w:leader="dot" w:pos="4860"/>
              </w:tabs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tabs>
                <w:tab w:val="right" w:leader="dot" w:pos="4860"/>
              </w:tabs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PESEL:</w:t>
            </w: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tabs>
                <w:tab w:val="right" w:leader="dot" w:pos="4860"/>
              </w:tabs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4. Telefon: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64"/>
        </w:trPr>
        <w:tc>
          <w:tcPr>
            <w:tcW w:w="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0"/>
          <w:szCs w:val="10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91"/>
        <w:gridCol w:w="3618"/>
        <w:gridCol w:w="5181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</w:pP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Pr="00F03804" w:rsidRDefault="008618A2">
            <w:pPr>
              <w:tabs>
                <w:tab w:val="right" w:leader="dot" w:pos="4860"/>
              </w:tabs>
            </w:pPr>
            <w:r>
              <w:rPr>
                <w:rFonts w:ascii="Arial" w:hAnsi="Arial" w:cs="Arial"/>
                <w:sz w:val="20"/>
                <w:szCs w:val="20"/>
              </w:rPr>
              <w:t>Ilość osób w gospodarstwie domowym: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618A2" w:rsidRDefault="008618A2">
            <w:pPr>
              <w:tabs>
                <w:tab w:val="right" w:leader="dot" w:pos="4860"/>
              </w:tabs>
              <w:jc w:val="center"/>
            </w:pP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spacing w:before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OŚWIADCZENIE</w:t>
            </w:r>
          </w:p>
          <w:p w:rsidR="008618A2" w:rsidRDefault="008618A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Oświadczam, co następuje:</w:t>
            </w:r>
          </w:p>
          <w:p w:rsidR="008618A2" w:rsidRDefault="008618A2">
            <w:pPr>
              <w:numPr>
                <w:ilvl w:val="0"/>
                <w:numId w:val="1"/>
              </w:numPr>
              <w:tabs>
                <w:tab w:val="left" w:pos="784"/>
              </w:tabs>
              <w:ind w:left="784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powyższe dane są prawdziwe;</w:t>
            </w:r>
          </w:p>
          <w:p w:rsidR="008618A2" w:rsidRDefault="008618A2">
            <w:pPr>
              <w:numPr>
                <w:ilvl w:val="0"/>
                <w:numId w:val="1"/>
              </w:numPr>
              <w:tabs>
                <w:tab w:val="left" w:pos="784"/>
              </w:tabs>
              <w:ind w:left="784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zamieszkuję w miejscu dostarczania energii elektrycznej;</w:t>
            </w:r>
          </w:p>
          <w:p w:rsidR="008618A2" w:rsidRDefault="008618A2">
            <w:pPr>
              <w:numPr>
                <w:ilvl w:val="0"/>
                <w:numId w:val="1"/>
              </w:numPr>
              <w:tabs>
                <w:tab w:val="left" w:pos="784"/>
              </w:tabs>
              <w:ind w:left="784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zapoznałem/am się z warunkami uprawniającymi do uzyskania zryczałtowanego dodatku energetycznego;</w:t>
            </w:r>
          </w:p>
          <w:p w:rsidR="008618A2" w:rsidRDefault="008618A2">
            <w:pPr>
              <w:numPr>
                <w:ilvl w:val="0"/>
                <w:numId w:val="1"/>
              </w:numPr>
              <w:tabs>
                <w:tab w:val="left" w:pos="784"/>
              </w:tabs>
              <w:ind w:left="784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umowa kompleksowa lub umowa sprzedaży energii elektrycznej zawarta z przedsiębiorcą energetycznym jest obowiązująca;</w:t>
            </w:r>
          </w:p>
          <w:p w:rsidR="008618A2" w:rsidRPr="00F03804" w:rsidRDefault="008618A2">
            <w:pPr>
              <w:numPr>
                <w:ilvl w:val="0"/>
                <w:numId w:val="1"/>
              </w:numPr>
              <w:tabs>
                <w:tab w:val="left" w:pos="784"/>
              </w:tabs>
              <w:spacing w:after="40"/>
              <w:ind w:left="782" w:hanging="35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wyrażam zgodę na przetwarzanie danych osobowych zawartych we wniosku dla celów związanych z przyznaniem zryczałtowanego dodatku energetycznego, zgodnie z ustawą z dnia 29 sierpnia 1997 r. o ochronie danych osobowych (Dz. U. z 2002 r. Nr 101, poz. 926 ze zm.).</w:t>
            </w: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6"/>
          <w:szCs w:val="6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190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spacing w:before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Do wniosku dołączam:</w:t>
            </w:r>
          </w:p>
          <w:p w:rsidR="008618A2" w:rsidRDefault="008618A2">
            <w:pPr>
              <w:numPr>
                <w:ilvl w:val="0"/>
                <w:numId w:val="2"/>
              </w:numPr>
              <w:tabs>
                <w:tab w:val="left" w:pos="784"/>
              </w:tabs>
              <w:ind w:left="782" w:hanging="3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kopie umowy kompleksowej lub umowy sprzedaży energii elektrycznej zawartą z przedsiębiorcą energetycznym (oryginał do wglądu).</w:t>
            </w:r>
          </w:p>
          <w:p w:rsidR="008618A2" w:rsidRPr="00F03804" w:rsidRDefault="008618A2">
            <w:pPr>
              <w:numPr>
                <w:ilvl w:val="0"/>
                <w:numId w:val="2"/>
              </w:numPr>
              <w:tabs>
                <w:tab w:val="left" w:pos="784"/>
              </w:tabs>
              <w:spacing w:after="40"/>
              <w:ind w:left="782" w:hanging="357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rachunek lub fakturę VAT za energię elektryczną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(tylko w przypadku wyboru płatności na rachunek bankowy przedsiębiorcy energetycznego, z którym zawarto umowę kompleksową lub umowę sprzedaży energii elektrycznej)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6"/>
          <w:szCs w:val="6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6"/>
          <w:szCs w:val="6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190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spacing w:before="40"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OŚWIADCZENIE DOTYCZĄCE FORMY PŁATNOŚCI</w:t>
            </w: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Zryczałtowany dodatek energetyczny proszę przekazywać:</w:t>
            </w: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Na wskazany poniżej rachunek bankowy:</w:t>
            </w: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618A2" w:rsidRDefault="008618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>Nr rachunku:</w:t>
            </w:r>
          </w:p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000"/>
            </w:tblPr>
            <w:tblGrid>
              <w:gridCol w:w="344"/>
              <w:gridCol w:w="344"/>
              <w:gridCol w:w="344"/>
              <w:gridCol w:w="344"/>
              <w:gridCol w:w="344"/>
              <w:gridCol w:w="344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</w:tblGrid>
            <w:tr w:rsidR="008618A2" w:rsidRPr="00F03804">
              <w:tblPrEx>
                <w:tblCellMar>
                  <w:top w:w="0" w:type="dxa"/>
                  <w:bottom w:w="0" w:type="dxa"/>
                </w:tblCellMar>
              </w:tblPrEx>
              <w:trPr>
                <w:trHeight w:val="396"/>
                <w:jc w:val="center"/>
              </w:trPr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</w:tr>
          </w:tbl>
          <w:p w:rsidR="008618A2" w:rsidRDefault="008618A2">
            <w:pPr>
              <w:rPr>
                <w:rFonts w:ascii="Arial" w:hAnsi="Arial" w:cs="Arial"/>
                <w:sz w:val="18"/>
                <w:szCs w:val="18"/>
              </w:rPr>
            </w:pPr>
          </w:p>
          <w:p w:rsidR="008618A2" w:rsidRDefault="008618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banku</w:t>
            </w:r>
            <w:r>
              <w:rPr>
                <w:rFonts w:ascii="Arial" w:hAnsi="Arial" w:cs="Arial"/>
                <w:sz w:val="24"/>
                <w:szCs w:val="24"/>
              </w:rPr>
              <w:t xml:space="preserve"> ……………………………………………………………...…………………………..</w:t>
            </w: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 rachunek bankowy przedsiębiorcy energetycznego, z którym posiadam zawartą umowę kompleksową lub umowę sprzedaży energii elektrycznej.</w:t>
            </w:r>
          </w:p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618A2" w:rsidRDefault="008618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>Nr rachunku:</w:t>
            </w:r>
          </w:p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000"/>
            </w:tblPr>
            <w:tblGrid>
              <w:gridCol w:w="344"/>
              <w:gridCol w:w="344"/>
              <w:gridCol w:w="344"/>
              <w:gridCol w:w="344"/>
              <w:gridCol w:w="344"/>
              <w:gridCol w:w="344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  <w:gridCol w:w="345"/>
            </w:tblGrid>
            <w:tr w:rsidR="008618A2" w:rsidRPr="00F03804">
              <w:tblPrEx>
                <w:tblCellMar>
                  <w:top w:w="0" w:type="dxa"/>
                  <w:bottom w:w="0" w:type="dxa"/>
                </w:tblCellMar>
              </w:tblPrEx>
              <w:trPr>
                <w:trHeight w:val="396"/>
                <w:jc w:val="center"/>
              </w:trPr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  <w:tc>
                <w:tcPr>
                  <w:tcW w:w="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8" w:type="dxa"/>
                    <w:right w:w="108" w:type="dxa"/>
                  </w:tcMar>
                </w:tcPr>
                <w:p w:rsidR="008618A2" w:rsidRDefault="008618A2"/>
              </w:tc>
            </w:tr>
          </w:tbl>
          <w:p w:rsidR="008618A2" w:rsidRDefault="008618A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618A2" w:rsidRPr="00F03804" w:rsidRDefault="008618A2"/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0"/>
          <w:szCs w:val="10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9190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60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WARUNKI UPRAWNIAJĄCE DO UZYSKANIA DODATKU ENERGETYCZNEGO</w:t>
            </w:r>
          </w:p>
          <w:p w:rsidR="008618A2" w:rsidRDefault="008618A2">
            <w:pPr>
              <w:numPr>
                <w:ilvl w:val="0"/>
                <w:numId w:val="3"/>
              </w:numPr>
              <w:ind w:left="360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Zryczałtowany dodatek energetyczny przysługuje odbiorcy wrażliwemu energii elektrycznej tj. osobie, której przyznano dodatek mieszkaniowy w rozumieniu art. 2 ust. 1 ustawy z dnia 21 czerwca 2001 r. o dodatkach mieszkaniowych (Dz. U. z 2013 r. poz. 966), która jest stroną umowy kompleksowej lub umowy sprzedaży energii elektrycznej zawartej z przedsiębiorcą energetycznym i zamieszkuje w miejscu dostarczania energii elektrycznej.</w:t>
            </w:r>
          </w:p>
          <w:p w:rsidR="008618A2" w:rsidRPr="00F03804" w:rsidRDefault="008618A2">
            <w:pPr>
              <w:numPr>
                <w:ilvl w:val="0"/>
                <w:numId w:val="3"/>
              </w:numPr>
              <w:spacing w:after="120"/>
              <w:ind w:left="357" w:hanging="357"/>
            </w:pPr>
            <w:r>
              <w:rPr>
                <w:rFonts w:ascii="Arial" w:hAnsi="Arial" w:cs="Arial"/>
                <w:sz w:val="18"/>
                <w:szCs w:val="18"/>
              </w:rPr>
              <w:t>Dodatek energetyczny wypłacany jest do 10 dnia każdego miesiąca z góry, z wyjątkiem miesiąca stycznia, w którym dodatek energetyczny wypłaca się do 30 stycznia danego roku.</w:t>
            </w: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0"/>
          <w:szCs w:val="10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78"/>
        <w:gridCol w:w="4324"/>
        <w:gridCol w:w="2031"/>
        <w:gridCol w:w="2357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923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8618A2" w:rsidRPr="00F03804" w:rsidRDefault="008618A2">
            <w:pPr>
              <w:spacing w:before="12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OŚWIADCZENIE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DOTYCZĄCE OSÓB ZAMIESZKUJĄCYCH W GOSPODARSTWIE DOMOWYM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>*)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75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/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Default="008618A2">
            <w:pPr>
              <w:jc w:val="center"/>
            </w:pPr>
          </w:p>
        </w:tc>
        <w:tc>
          <w:tcPr>
            <w:tcW w:w="47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stopień pokrewieństwa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PESEL</w:t>
            </w:r>
          </w:p>
        </w:tc>
      </w:tr>
    </w:tbl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3970"/>
        <w:gridCol w:w="1320"/>
        <w:gridCol w:w="3900"/>
      </w:tblGrid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jc w:val="both"/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jc w:val="both"/>
            </w:pPr>
          </w:p>
        </w:tc>
        <w:tc>
          <w:tcPr>
            <w:tcW w:w="418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jc w:val="both"/>
            </w:pPr>
          </w:p>
        </w:tc>
      </w:tr>
      <w:tr w:rsidR="008618A2" w:rsidRPr="00F0380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26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4"/>
                <w:szCs w:val="14"/>
              </w:rPr>
              <w:t>(podpis przyjmującego)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Default="008618A2">
            <w:pPr>
              <w:jc w:val="center"/>
            </w:pPr>
          </w:p>
        </w:tc>
        <w:tc>
          <w:tcPr>
            <w:tcW w:w="418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618A2" w:rsidRPr="00F03804" w:rsidRDefault="008618A2">
            <w:pPr>
              <w:jc w:val="center"/>
            </w:pPr>
            <w:r>
              <w:rPr>
                <w:rFonts w:ascii="Arial" w:hAnsi="Arial" w:cs="Arial"/>
                <w:sz w:val="14"/>
                <w:szCs w:val="14"/>
              </w:rPr>
              <w:t>(podpis wnioskodawcy)</w:t>
            </w:r>
          </w:p>
        </w:tc>
      </w:tr>
    </w:tbl>
    <w:p w:rsidR="008618A2" w:rsidRDefault="008618A2">
      <w:pPr>
        <w:tabs>
          <w:tab w:val="right" w:leader="dot" w:pos="4860"/>
        </w:tabs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p w:rsidR="008618A2" w:rsidRDefault="008618A2">
      <w:pPr>
        <w:tabs>
          <w:tab w:val="right" w:leader="dot" w:pos="4860"/>
        </w:tabs>
        <w:jc w:val="center"/>
        <w:rPr>
          <w:rFonts w:ascii="Arial" w:hAnsi="Arial" w:cs="Arial"/>
          <w:b/>
          <w:bCs/>
          <w:sz w:val="14"/>
          <w:szCs w:val="14"/>
        </w:rPr>
      </w:pPr>
    </w:p>
    <w:sectPr w:rsidR="008618A2" w:rsidSect="0047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4AE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0A645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5D172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ADB"/>
    <w:rsid w:val="00263ADB"/>
    <w:rsid w:val="00477F41"/>
    <w:rsid w:val="008618A2"/>
    <w:rsid w:val="00E13793"/>
    <w:rsid w:val="00F03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466</Words>
  <Characters>2796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/>
  <dc:creator>51lite User</dc:creator>
  <cp:keywords/>
  <dc:description/>
  <cp:lastModifiedBy>51lite User</cp:lastModifiedBy>
  <cp:revision>2</cp:revision>
  <dcterms:created xsi:type="dcterms:W3CDTF">2013-12-30T09:15:00Z</dcterms:created>
  <dcterms:modified xsi:type="dcterms:W3CDTF">2013-12-30T09:15:00Z</dcterms:modified>
</cp:coreProperties>
</file>