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F77" w:rsidRDefault="00713F77" w:rsidP="004555AF">
      <w:pPr>
        <w:pStyle w:val="Heading9"/>
        <w:numPr>
          <w:ilvl w:val="0"/>
          <w:numId w:val="0"/>
        </w:numPr>
        <w:tabs>
          <w:tab w:val="left" w:pos="113"/>
        </w:tabs>
        <w:spacing w:line="100" w:lineRule="atLeast"/>
        <w:ind w:left="113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7 do specyfikacji  </w:t>
      </w:r>
    </w:p>
    <w:p w:rsidR="00713F77" w:rsidRPr="00EC568A" w:rsidRDefault="00713F77" w:rsidP="004555AF">
      <w:pPr>
        <w:pStyle w:val="Heading1"/>
        <w:numPr>
          <w:ilvl w:val="0"/>
          <w:numId w:val="0"/>
        </w:numPr>
        <w:tabs>
          <w:tab w:val="left" w:pos="0"/>
        </w:tabs>
        <w:jc w:val="left"/>
        <w:rPr>
          <w:rFonts w:ascii="Times New Roman" w:hAnsi="Times New Roman" w:cs="Times New Roman"/>
          <w:b w:val="0"/>
          <w:bCs w:val="0"/>
          <w:sz w:val="24"/>
          <w:szCs w:val="24"/>
          <w:u w:val="none"/>
        </w:rPr>
      </w:pPr>
      <w:r w:rsidRPr="00EC568A">
        <w:rPr>
          <w:rFonts w:ascii="Times New Roman" w:hAnsi="Times New Roman" w:cs="Times New Roman"/>
          <w:b w:val="0"/>
          <w:bCs w:val="0"/>
          <w:sz w:val="24"/>
          <w:szCs w:val="24"/>
          <w:u w:val="none"/>
        </w:rPr>
        <w:t>RIOD-272/3/14</w:t>
      </w:r>
    </w:p>
    <w:p w:rsidR="00713F77" w:rsidRPr="00D77A6D" w:rsidRDefault="00713F77" w:rsidP="00D77A6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713F77" w:rsidRPr="00D77A6D" w:rsidRDefault="00713F77" w:rsidP="00D77A6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77A6D">
        <w:rPr>
          <w:rFonts w:ascii="Times New Roman" w:hAnsi="Times New Roman" w:cs="Times New Roman"/>
          <w:b/>
          <w:bCs/>
          <w:sz w:val="28"/>
          <w:szCs w:val="28"/>
        </w:rPr>
        <w:t xml:space="preserve">Informacja dotycząca przynależności do grupy kapitałowej </w:t>
      </w:r>
    </w:p>
    <w:p w:rsidR="00713F77" w:rsidRPr="004D6387" w:rsidRDefault="00713F77" w:rsidP="00D77A6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color w:val="000000"/>
          <w:sz w:val="24"/>
          <w:szCs w:val="24"/>
        </w:rPr>
        <w:t xml:space="preserve">Dotyczy </w:t>
      </w:r>
      <w:r w:rsidRPr="004D6387">
        <w:rPr>
          <w:rFonts w:ascii="Times New Roman" w:hAnsi="Times New Roman" w:cs="Times New Roman"/>
          <w:sz w:val="24"/>
          <w:szCs w:val="24"/>
        </w:rPr>
        <w:t>postępowania o udzielenie zamówienia publicznego pn.:</w:t>
      </w:r>
    </w:p>
    <w:p w:rsidR="00713F77" w:rsidRPr="004D6387" w:rsidRDefault="00713F77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13F77" w:rsidRDefault="00713F77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30FE0">
        <w:rPr>
          <w:b/>
          <w:bCs/>
          <w:sz w:val="24"/>
          <w:szCs w:val="24"/>
        </w:rPr>
        <w:t>Budowa szlaku turystycznego wraz z punktem widokowym w miejscowości Radziki Duże, gmina Wąpielsk</w:t>
      </w:r>
    </w:p>
    <w:p w:rsidR="00713F77" w:rsidRDefault="00713F77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13F77" w:rsidRPr="004D6387" w:rsidRDefault="00713F77" w:rsidP="00D77A6D">
      <w:pPr>
        <w:pStyle w:val="BodyTex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13F77" w:rsidRPr="004D6387" w:rsidRDefault="00713F77" w:rsidP="00D77A6D">
      <w:pPr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Przystępując do udziału w postępowaniu o udzielenie zamówienia publicznego, zgodnie </w:t>
      </w:r>
      <w:r w:rsidRPr="004D6387">
        <w:rPr>
          <w:rFonts w:ascii="Times New Roman" w:hAnsi="Times New Roman" w:cs="Times New Roman"/>
          <w:sz w:val="24"/>
          <w:szCs w:val="24"/>
        </w:rPr>
        <w:br/>
        <w:t>z wymaganiami określonymi w art. 26 ust. 2 pkt 2d ustawy Prawo zamówień publicznych, informuję/informujemy,  że:</w:t>
      </w:r>
    </w:p>
    <w:p w:rsidR="00713F77" w:rsidRPr="004D6387" w:rsidRDefault="00713F77" w:rsidP="00D77A6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 </w:t>
      </w:r>
      <w:r w:rsidRPr="004D6387">
        <w:rPr>
          <w:rFonts w:ascii="Times New Roman" w:hAnsi="Times New Roman" w:cs="Times New Roman"/>
          <w:b/>
          <w:bCs/>
          <w:sz w:val="24"/>
          <w:szCs w:val="24"/>
        </w:rPr>
        <w:t>nie należymy</w:t>
      </w:r>
      <w:r w:rsidRPr="004D6387">
        <w:rPr>
          <w:rFonts w:ascii="Times New Roman" w:hAnsi="Times New Roman" w:cs="Times New Roman"/>
          <w:sz w:val="24"/>
          <w:szCs w:val="24"/>
        </w:rPr>
        <w:t xml:space="preserve"> do grupy kapitałowej w rozumieniu ustawy z dnia 16 lutego 2007r. </w:t>
      </w:r>
      <w:r w:rsidRPr="004D6387">
        <w:rPr>
          <w:rFonts w:ascii="Times New Roman" w:hAnsi="Times New Roman" w:cs="Times New Roman"/>
          <w:sz w:val="24"/>
          <w:szCs w:val="24"/>
        </w:rPr>
        <w:br/>
        <w:t>o ochronie konkurencji i konsumentów (Dz. U. 50, poz. 331 ze zm.)*;</w:t>
      </w:r>
    </w:p>
    <w:p w:rsidR="00713F77" w:rsidRPr="004D6387" w:rsidRDefault="00713F77" w:rsidP="00D77A6D">
      <w:pPr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należymy</w:t>
      </w:r>
      <w:r w:rsidRPr="004D6387">
        <w:rPr>
          <w:rFonts w:ascii="Times New Roman" w:hAnsi="Times New Roman" w:cs="Times New Roman"/>
          <w:sz w:val="24"/>
          <w:szCs w:val="24"/>
        </w:rPr>
        <w:t xml:space="preserve"> do grupy kapitałowej w rozumieniu ustawy z dnia 16 lutego 2007 r. o ochronie konkurencji i konsumentów (Dz. U. 50, poz. 331 ze zm.). Do oferty dołączamy listę podmiotów należących do tej samej grupy kapitałowej. *</w:t>
      </w:r>
    </w:p>
    <w:p w:rsidR="00713F77" w:rsidRPr="004D6387" w:rsidRDefault="00713F77" w:rsidP="00D77A6D">
      <w:pPr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713F77" w:rsidRPr="004D6387" w:rsidRDefault="00713F77" w:rsidP="00D77A6D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Lista podmiotów należących do tej samej grupy kapitałowej **: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7"/>
        <w:gridCol w:w="8481"/>
      </w:tblGrid>
      <w:tr w:rsidR="00713F77" w:rsidRPr="004D6387">
        <w:tc>
          <w:tcPr>
            <w:tcW w:w="817" w:type="dxa"/>
            <w:shd w:val="clear" w:color="auto" w:fill="D9D9D9"/>
          </w:tcPr>
          <w:p w:rsidR="00713F77" w:rsidRPr="00B01196" w:rsidRDefault="00713F77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8821" w:type="dxa"/>
            <w:shd w:val="clear" w:color="auto" w:fill="D9D9D9"/>
          </w:tcPr>
          <w:p w:rsidR="00713F77" w:rsidRPr="00B01196" w:rsidRDefault="00713F77" w:rsidP="00B01196">
            <w:pPr>
              <w:pStyle w:val="Defaul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0119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i adres podmiotu, REGON, NIP</w:t>
            </w:r>
          </w:p>
        </w:tc>
      </w:tr>
      <w:tr w:rsidR="00713F77" w:rsidRPr="004D6387">
        <w:tc>
          <w:tcPr>
            <w:tcW w:w="817" w:type="dxa"/>
          </w:tcPr>
          <w:p w:rsidR="00713F77" w:rsidRPr="00B01196" w:rsidRDefault="00713F77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8821" w:type="dxa"/>
          </w:tcPr>
          <w:p w:rsidR="00713F77" w:rsidRPr="00B01196" w:rsidRDefault="00713F77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713F77" w:rsidRPr="00B01196" w:rsidRDefault="00713F77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13F77" w:rsidRPr="004D6387">
        <w:tc>
          <w:tcPr>
            <w:tcW w:w="817" w:type="dxa"/>
          </w:tcPr>
          <w:p w:rsidR="00713F77" w:rsidRPr="00B01196" w:rsidRDefault="00713F77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01196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8821" w:type="dxa"/>
          </w:tcPr>
          <w:p w:rsidR="00713F77" w:rsidRPr="00B01196" w:rsidRDefault="00713F77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:rsidR="00713F77" w:rsidRPr="00B01196" w:rsidRDefault="00713F77" w:rsidP="00B0119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713F77" w:rsidRDefault="00713F77" w:rsidP="00D77A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13F77" w:rsidRPr="004D6387" w:rsidRDefault="00713F77" w:rsidP="00D77A6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13F77" w:rsidRPr="00A938BF" w:rsidRDefault="00713F77" w:rsidP="00D77A6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938BF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…………..……        …………                                 ………………………………………….</w:t>
      </w:r>
    </w:p>
    <w:p w:rsidR="00713F77" w:rsidRPr="00A938BF" w:rsidRDefault="00713F77" w:rsidP="00D77A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miejscowość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      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 data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</w:t>
      </w:r>
      <w:r w:rsidRPr="00A938BF">
        <w:rPr>
          <w:rFonts w:ascii="Times New Roman" w:hAnsi="Times New Roman" w:cs="Times New Roman"/>
          <w:i/>
          <w:iCs/>
          <w:color w:val="000000"/>
          <w:sz w:val="24"/>
          <w:szCs w:val="24"/>
        </w:rPr>
        <w:tab/>
        <w:t xml:space="preserve">           </w:t>
      </w:r>
      <w:r w:rsidRPr="00A938BF">
        <w:rPr>
          <w:rFonts w:ascii="Times New Roman" w:hAnsi="Times New Roman" w:cs="Times New Roman"/>
          <w:i/>
          <w:iCs/>
          <w:color w:val="000000"/>
          <w:sz w:val="20"/>
          <w:szCs w:val="20"/>
        </w:rPr>
        <w:t>(</w:t>
      </w:r>
      <w:r w:rsidRPr="00A938BF">
        <w:rPr>
          <w:rFonts w:ascii="Times New Roman" w:hAnsi="Times New Roman" w:cs="Times New Roman"/>
          <w:i/>
          <w:iCs/>
          <w:sz w:val="20"/>
          <w:szCs w:val="20"/>
        </w:rPr>
        <w:t>podpis i pieczęć</w:t>
      </w:r>
    </w:p>
    <w:p w:rsidR="00713F77" w:rsidRPr="004D6387" w:rsidRDefault="00713F77" w:rsidP="00D77A6D">
      <w:pPr>
        <w:autoSpaceDE w:val="0"/>
        <w:autoSpaceDN w:val="0"/>
        <w:adjustRightInd w:val="0"/>
        <w:spacing w:after="0" w:line="240" w:lineRule="auto"/>
        <w:ind w:left="4956"/>
        <w:jc w:val="both"/>
        <w:rPr>
          <w:rFonts w:ascii="Times New Roman" w:hAnsi="Times New Roman" w:cs="Times New Roman"/>
          <w:i/>
          <w:iCs/>
          <w:color w:val="000000"/>
          <w:sz w:val="20"/>
          <w:szCs w:val="20"/>
        </w:rPr>
      </w:pPr>
      <w:r w:rsidRPr="00A938BF">
        <w:rPr>
          <w:rFonts w:ascii="Times New Roman" w:hAnsi="Times New Roman" w:cs="Times New Roman"/>
          <w:i/>
          <w:iCs/>
          <w:sz w:val="20"/>
          <w:szCs w:val="20"/>
        </w:rPr>
        <w:t xml:space="preserve"> pełnomocnego przedstawiciela Wykonawcy)</w:t>
      </w:r>
    </w:p>
    <w:p w:rsidR="00713F77" w:rsidRPr="004D6387" w:rsidRDefault="00713F77" w:rsidP="00D77A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6387">
        <w:rPr>
          <w:rFonts w:ascii="Times New Roman" w:hAnsi="Times New Roman" w:cs="Times New Roman"/>
          <w:sz w:val="24"/>
          <w:szCs w:val="24"/>
        </w:rPr>
        <w:t>-------------------</w:t>
      </w:r>
    </w:p>
    <w:p w:rsidR="00713F77" w:rsidRPr="004D6387" w:rsidRDefault="00713F77" w:rsidP="00D77A6D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D6387">
        <w:rPr>
          <w:rFonts w:ascii="Times New Roman" w:hAnsi="Times New Roman" w:cs="Times New Roman"/>
          <w:sz w:val="24"/>
          <w:szCs w:val="24"/>
        </w:rPr>
        <w:t xml:space="preserve">* </w:t>
      </w:r>
      <w:r>
        <w:rPr>
          <w:rFonts w:ascii="Times New Roman" w:hAnsi="Times New Roman" w:cs="Times New Roman"/>
          <w:i/>
          <w:iCs/>
          <w:sz w:val="20"/>
          <w:szCs w:val="20"/>
        </w:rPr>
        <w:t>niepotrzebne skreślić,</w:t>
      </w:r>
    </w:p>
    <w:p w:rsidR="00713F77" w:rsidRDefault="00713F77" w:rsidP="00D77A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D6387">
        <w:rPr>
          <w:rFonts w:ascii="Times New Roman" w:hAnsi="Times New Roman" w:cs="Times New Roman"/>
          <w:b/>
          <w:bCs/>
          <w:sz w:val="24"/>
          <w:szCs w:val="24"/>
        </w:rPr>
        <w:t>**</w:t>
      </w:r>
      <w:r w:rsidRPr="004D6387">
        <w:rPr>
          <w:rFonts w:ascii="Times New Roman" w:hAnsi="Times New Roman" w:cs="Times New Roman"/>
          <w:i/>
          <w:iCs/>
          <w:sz w:val="20"/>
          <w:szCs w:val="20"/>
        </w:rPr>
        <w:t>tabelę wypełnić tylko jeśli wykonawca należy do grupy kapitałowej.</w:t>
      </w:r>
    </w:p>
    <w:p w:rsidR="00713F77" w:rsidRDefault="00713F77">
      <w:pPr>
        <w:rPr>
          <w:rFonts w:cs="Times New Roman"/>
        </w:rPr>
      </w:pPr>
    </w:p>
    <w:sectPr w:rsidR="00713F77" w:rsidSect="007E7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2C654E5A"/>
    <w:multiLevelType w:val="hybridMultilevel"/>
    <w:tmpl w:val="C2B2B1F4"/>
    <w:lvl w:ilvl="0" w:tplc="0AF0D35A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7A6D"/>
    <w:rsid w:val="00147425"/>
    <w:rsid w:val="004555AF"/>
    <w:rsid w:val="004D6387"/>
    <w:rsid w:val="004F0F13"/>
    <w:rsid w:val="006E76DD"/>
    <w:rsid w:val="00713F77"/>
    <w:rsid w:val="00715E18"/>
    <w:rsid w:val="007445FD"/>
    <w:rsid w:val="007E7236"/>
    <w:rsid w:val="009C17CD"/>
    <w:rsid w:val="00A938BF"/>
    <w:rsid w:val="00B01196"/>
    <w:rsid w:val="00B30FE0"/>
    <w:rsid w:val="00D473CB"/>
    <w:rsid w:val="00D77A6D"/>
    <w:rsid w:val="00DD566D"/>
    <w:rsid w:val="00E16A7A"/>
    <w:rsid w:val="00E749D8"/>
    <w:rsid w:val="00EC5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A6D"/>
    <w:pPr>
      <w:spacing w:after="200" w:line="276" w:lineRule="auto"/>
    </w:pPr>
    <w:rPr>
      <w:rFonts w:eastAsia="Times New Roman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555AF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eastAsia="Calibri"/>
      <w:b/>
      <w:bCs/>
      <w:sz w:val="28"/>
      <w:szCs w:val="28"/>
      <w:u w:val="single"/>
      <w:lang w:eastAsia="ar-SA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4555AF"/>
    <w:pPr>
      <w:keepNext/>
      <w:numPr>
        <w:ilvl w:val="8"/>
        <w:numId w:val="1"/>
      </w:numPr>
      <w:suppressAutoHyphens/>
      <w:spacing w:after="0" w:line="360" w:lineRule="auto"/>
      <w:ind w:left="113" w:firstLine="709"/>
      <w:jc w:val="right"/>
      <w:outlineLvl w:val="8"/>
    </w:pPr>
    <w:rPr>
      <w:rFonts w:ascii="Bookman Old Style" w:eastAsia="Calibri" w:hAnsi="Bookman Old Style" w:cs="Bookman Old Style"/>
      <w:color w:val="000000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473CB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D473CB"/>
    <w:rPr>
      <w:rFonts w:ascii="Cambria" w:hAnsi="Cambria" w:cs="Cambria"/>
    </w:rPr>
  </w:style>
  <w:style w:type="paragraph" w:styleId="BodyText">
    <w:name w:val="Body Text"/>
    <w:basedOn w:val="Normal"/>
    <w:link w:val="BodyTextChar"/>
    <w:uiPriority w:val="99"/>
    <w:rsid w:val="00D77A6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D77A6D"/>
    <w:rPr>
      <w:rFonts w:ascii="Calibri" w:hAnsi="Calibri" w:cs="Calibri"/>
      <w:lang w:eastAsia="pl-PL"/>
    </w:rPr>
  </w:style>
  <w:style w:type="paragraph" w:customStyle="1" w:styleId="Default">
    <w:name w:val="Default"/>
    <w:uiPriority w:val="99"/>
    <w:rsid w:val="00D77A6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99"/>
    <w:rsid w:val="00D77A6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178</Words>
  <Characters>1074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51lite User</cp:lastModifiedBy>
  <cp:revision>5</cp:revision>
  <dcterms:created xsi:type="dcterms:W3CDTF">2013-07-05T11:22:00Z</dcterms:created>
  <dcterms:modified xsi:type="dcterms:W3CDTF">2014-06-03T08:59:00Z</dcterms:modified>
</cp:coreProperties>
</file>